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line="360" w:lineRule="auto"/>
        <w:jc w:val="center"/>
        <w:rPr>
          <w:rFonts w:ascii="仿宋" w:hAnsi="仿宋" w:eastAsia="仿宋" w:cs="宋体"/>
          <w:b/>
          <w:bCs w:val="0"/>
          <w:sz w:val="32"/>
          <w:szCs w:val="32"/>
        </w:rPr>
      </w:pPr>
      <w:r>
        <w:rPr>
          <w:rFonts w:hint="eastAsia" w:ascii="仿宋" w:hAnsi="仿宋" w:eastAsia="仿宋" w:cs="宋体"/>
          <w:b/>
          <w:bCs w:val="0"/>
          <w:sz w:val="32"/>
          <w:szCs w:val="32"/>
        </w:rPr>
        <w:t>南开大学历届教学名师</w:t>
      </w:r>
    </w:p>
    <w:p>
      <w:pPr>
        <w:pStyle w:val="4"/>
        <w:widowControl/>
        <w:spacing w:line="360" w:lineRule="auto"/>
        <w:jc w:val="center"/>
        <w:rPr>
          <w:rFonts w:ascii="仿宋" w:hAnsi="仿宋" w:eastAsia="仿宋" w:cs="宋体"/>
          <w:b/>
          <w:bCs w:val="0"/>
          <w:sz w:val="32"/>
          <w:szCs w:val="32"/>
        </w:rPr>
      </w:pPr>
    </w:p>
    <w:tbl>
      <w:tblPr>
        <w:tblStyle w:val="5"/>
        <w:tblW w:w="8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50"/>
        <w:gridCol w:w="2556"/>
        <w:gridCol w:w="1800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级别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获奖年份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刘运峰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新闻与传播学院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刘寅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医学院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许静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人工智能学院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孙寿涛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马克思主义学院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杨建峰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统计与数据科学学院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张文忠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外国语学院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陈铁红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材料科学与工程学院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夏炎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游江波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体育部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谢朝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级别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获奖年份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邱晓航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范小云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金融学院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王群勇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刘忠信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人工智能学院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刘波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电子信息与光学工程学院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李月琳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商学院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李玉栋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物理科学学院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李涛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计算机学院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张静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袁胜文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郭道久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韩杰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市级后备</w:t>
            </w:r>
          </w:p>
        </w:tc>
        <w:tc>
          <w:tcPr>
            <w:tcW w:w="1012" w:type="dxa"/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级别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获奖年份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李月明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段文斌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袁晓洁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王荷芳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冯大建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孙青林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人工智能学院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李强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李登文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余华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物理科学学院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姚延波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旅游与服务学院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贾春福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网络空间安全学院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夏炎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刘双喜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材料科学与工程学院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李一峻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张伯伟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朱琳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环境科学与工程学院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刘玮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金融学院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张建忠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计算机学院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周震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材料科学与工程学院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庞美丽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赵万里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赵宏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公共计算机基础教学部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胡昭玲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姚江宏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物理科学学院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  <w:t>蔡峻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市级后备（原校级）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李川勇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李坤望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白艳玲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刘双喜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材料科学与工程学院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孙晓春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严正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张俊山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苗志伟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袁晓洁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计算机与控制工程学院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徐曼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黄晶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旅游与服务学院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韩立红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李明春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阮文娟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刘玉斌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王以欣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王佰全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左海聪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法学院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李川勇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李军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数学科学学院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杨卓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医学院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范小云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金融学院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赵立青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倪志良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孟超美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宋存江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孙桂玲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电子信息与光学工程学院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王志耕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刘凤义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李一峻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张京玲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医学院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周爱民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金融学院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邓少强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孙宏伟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王晓欣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阮文娟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柯平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孟超美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石福臣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李志辉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金融学院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车永哲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医学院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段文斌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陈家刚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旅游与服务学院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徐敬东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计算机与控制工程学院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张伯伟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杨光明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汪新建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张伟刚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孙红文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环境科学与工程学院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宋存江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李霞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公共英语教学部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王晓欣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李月明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药学院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邱晓航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杨谦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马克思主义教育学院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李坤望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徐虹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旅游与服务学院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袁同凯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郑泽善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法学院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陈志强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鞠美庭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环境科学与工程学院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阎孟伟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哲学系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陈志强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邓少强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孙桂玲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孙红文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环境科学与工程学院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刘重力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李明春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孙宏伟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陈耀东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法学院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李娜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哲学系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张晓峒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杨光明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李翠凤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阎孟伟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哲学系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李治安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张伟刚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信息技术科学学院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傅士成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法学院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刘玉斌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沈立岩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汪新建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李治安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刘方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李学潜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李治安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国家级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2009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申泮文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国家级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李维安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国家级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申泮文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李维安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陈洪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国家级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陈洪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沈亚平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陈洪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丁军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马克思主义教育学院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金朝晖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环境科学与工程学院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刘毅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刘育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沈亚平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宋峰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王南湜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哲学系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张金红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张玉利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佟家栋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国家级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佟家栋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吴世华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石锋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汉语言文化学院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佟家栋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吴世华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石锋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汉语言文化学院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李学潜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王处辉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刘方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孙立群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鞠美庭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环境科学与工程学院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周晓苏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刘文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医学院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程鹏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国家级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程鹏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李毅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马克思主义教育学院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洪波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哈全安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程鹏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李毅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马克思主义教育学院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洪波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哈全安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乐国安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高立模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车云霞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侯欣一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法学院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戚安邦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刘骏民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92D05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顾沛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国家级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朱光磊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国家级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顾沛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朱光磊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朱志昂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天津市级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顾沛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朱光磊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周恩来政府管理学院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朱志昂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申泮文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孟道骥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数学学院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kZTE1MWY2NzBmYjc4YTFiZDY5MzIxZjgyNmI3ZTcifQ=="/>
  </w:docVars>
  <w:rsids>
    <w:rsidRoot w:val="00172A27"/>
    <w:rsid w:val="001F673B"/>
    <w:rsid w:val="00B45786"/>
    <w:rsid w:val="00B85E91"/>
    <w:rsid w:val="00BD66B8"/>
    <w:rsid w:val="00F10418"/>
    <w:rsid w:val="13581DD7"/>
    <w:rsid w:val="14F15C58"/>
    <w:rsid w:val="1BFB567B"/>
    <w:rsid w:val="20FA4B48"/>
    <w:rsid w:val="2A4139B4"/>
    <w:rsid w:val="306F65F8"/>
    <w:rsid w:val="31532902"/>
    <w:rsid w:val="37FD7CA1"/>
    <w:rsid w:val="41CC4526"/>
    <w:rsid w:val="53134C66"/>
    <w:rsid w:val="5343196D"/>
    <w:rsid w:val="577C2FB8"/>
    <w:rsid w:val="598F246A"/>
    <w:rsid w:val="5E527511"/>
    <w:rsid w:val="61035095"/>
    <w:rsid w:val="6D535020"/>
    <w:rsid w:val="74EF13F1"/>
    <w:rsid w:val="7F5A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6</Pages>
  <Words>2420</Words>
  <Characters>3038</Characters>
  <Lines>20</Lines>
  <Paragraphs>5</Paragraphs>
  <TotalTime>2</TotalTime>
  <ScaleCrop>false</ScaleCrop>
  <LinksUpToDate>false</LinksUpToDate>
  <CharactersWithSpaces>3038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2018-10-24T07:20:00Z</dcterms:created>
  <dc:creator>刘妍</dc:creator>
  <cp:lastModifiedBy>刘青Caroline</cp:lastModifiedBy>
  <dcterms:modified xsi:type="dcterms:W3CDTF">2022-10-28T07:18:23Z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644CB58A42D6498CBAFA2FCE89D74A18</vt:lpwstr>
  </property>
</Properties>
</file>